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FA8" w:rsidRDefault="00440FA8" w:rsidP="00516D29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16.03.2017 г. №17-п</w:t>
      </w:r>
    </w:p>
    <w:p w:rsidR="00440FA8" w:rsidRDefault="00440FA8" w:rsidP="00516D29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440FA8" w:rsidRDefault="00440FA8" w:rsidP="00516D29">
      <w:pPr>
        <w:pStyle w:val="Heading6"/>
        <w:spacing w:before="0" w:after="0"/>
        <w:jc w:val="center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32"/>
          <w:szCs w:val="28"/>
        </w:rPr>
        <w:t>ИРКУТСКАЯ</w:t>
      </w:r>
      <w:r>
        <w:rPr>
          <w:rFonts w:ascii="Arial" w:hAnsi="Arial" w:cs="Arial"/>
          <w:bCs w:val="0"/>
          <w:sz w:val="32"/>
          <w:szCs w:val="28"/>
        </w:rPr>
        <w:t xml:space="preserve"> </w:t>
      </w:r>
      <w:r>
        <w:rPr>
          <w:rFonts w:ascii="Arial" w:hAnsi="Arial" w:cs="Arial"/>
          <w:sz w:val="32"/>
          <w:szCs w:val="28"/>
        </w:rPr>
        <w:t>ОБЛАСТЬ</w:t>
      </w:r>
    </w:p>
    <w:p w:rsidR="00440FA8" w:rsidRDefault="00440FA8" w:rsidP="00516D29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440FA8" w:rsidRDefault="00440FA8" w:rsidP="00516D29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440FA8" w:rsidRDefault="00440FA8" w:rsidP="00516D29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АДМИНИСТРАЦИЯ</w:t>
      </w:r>
    </w:p>
    <w:p w:rsidR="00440FA8" w:rsidRDefault="00440FA8" w:rsidP="00516D29">
      <w:pPr>
        <w:pStyle w:val="Header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440FA8" w:rsidRDefault="00440FA8" w:rsidP="005B7779">
      <w:pPr>
        <w:pStyle w:val="Header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40FA8" w:rsidRDefault="00440FA8" w:rsidP="005B7779">
      <w:pPr>
        <w:pStyle w:val="Header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ПЕРЕЧНЕ ДОЛЖНОСТНЫХ ЛИЦ ОРГАНОВ МУНИЦИПАЛЬНОГО ФИНАНСОВОГО КОНТРОЛЯ МУНИЦИПАЛЬНОГО ОБРАЗОВАНИЯ «НЫГДА», УПОЛНОМОЧЕННЫХ СОСТАВЛЯТЬ ПРОТОКОЛЫ ОБ АДМИНИСТРАТИВНЫХ ПРАВОНАРУШЕНИЯХ, ПРЕДУСМОТРЕННЫХ ЧАСТЬЮ 20.1 СТАТЬИ 19.5 КОДЕКСА РОССИЙСКОЙ ФЕДЕРАЦИИ ОБ АДМИНИСТРАТИВНЫХ ПРАВОНАРУШЕНИЯХ</w:t>
      </w:r>
    </w:p>
    <w:p w:rsidR="00440FA8" w:rsidRPr="005B7779" w:rsidRDefault="00440FA8" w:rsidP="005B7779">
      <w:pPr>
        <w:pStyle w:val="NoSpacing"/>
        <w:jc w:val="both"/>
        <w:rPr>
          <w:rFonts w:ascii="Arial" w:hAnsi="Arial" w:cs="Arial"/>
        </w:rPr>
      </w:pPr>
    </w:p>
    <w:p w:rsidR="00440FA8" w:rsidRDefault="00440FA8" w:rsidP="005B7779">
      <w:pPr>
        <w:pStyle w:val="NoSpacing"/>
        <w:ind w:firstLine="709"/>
        <w:jc w:val="both"/>
        <w:rPr>
          <w:rFonts w:ascii="Arial" w:hAnsi="Arial" w:cs="Arial"/>
        </w:rPr>
      </w:pPr>
      <w:r w:rsidRPr="005B7779">
        <w:rPr>
          <w:rFonts w:ascii="Arial" w:hAnsi="Arial" w:cs="Arial"/>
        </w:rPr>
        <w:t xml:space="preserve">В соответствии с законом Иркутской области от </w:t>
      </w:r>
      <w:r>
        <w:rPr>
          <w:rFonts w:ascii="Arial" w:hAnsi="Arial" w:cs="Arial"/>
        </w:rPr>
        <w:t>12</w:t>
      </w:r>
      <w:r w:rsidRPr="005B7779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5B7779">
        <w:rPr>
          <w:rFonts w:ascii="Arial" w:hAnsi="Arial" w:cs="Arial"/>
        </w:rPr>
        <w:t xml:space="preserve">2.2016 г. № </w:t>
      </w:r>
      <w:r>
        <w:rPr>
          <w:rFonts w:ascii="Arial" w:hAnsi="Arial" w:cs="Arial"/>
        </w:rPr>
        <w:t>109</w:t>
      </w:r>
      <w:r w:rsidRPr="005B7779">
        <w:rPr>
          <w:rFonts w:ascii="Arial" w:hAnsi="Arial" w:cs="Arial"/>
        </w:rPr>
        <w:t>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контроля»,</w:t>
      </w:r>
      <w:r>
        <w:rPr>
          <w:rFonts w:ascii="Arial" w:hAnsi="Arial" w:cs="Arial"/>
        </w:rPr>
        <w:t xml:space="preserve"> руководствуясь Уставом муниципального образования «Ныгда»</w:t>
      </w:r>
    </w:p>
    <w:p w:rsidR="00440FA8" w:rsidRPr="005B7779" w:rsidRDefault="00440FA8" w:rsidP="008956A4">
      <w:pPr>
        <w:pStyle w:val="NoSpacing"/>
        <w:ind w:firstLine="720"/>
        <w:jc w:val="both"/>
        <w:rPr>
          <w:rFonts w:ascii="Arial" w:hAnsi="Arial" w:cs="Arial"/>
        </w:rPr>
      </w:pPr>
    </w:p>
    <w:p w:rsidR="00440FA8" w:rsidRPr="005B7779" w:rsidRDefault="00440FA8" w:rsidP="005B7779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440FA8" w:rsidRPr="005B7779" w:rsidRDefault="00440FA8" w:rsidP="008956A4">
      <w:pPr>
        <w:pStyle w:val="NoSpacing"/>
        <w:ind w:firstLine="720"/>
        <w:jc w:val="both"/>
        <w:rPr>
          <w:rFonts w:ascii="Arial" w:hAnsi="Arial" w:cs="Arial"/>
        </w:rPr>
      </w:pPr>
    </w:p>
    <w:p w:rsidR="00440FA8" w:rsidRPr="005B7779" w:rsidRDefault="00440FA8" w:rsidP="005B777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B7779">
        <w:rPr>
          <w:rFonts w:ascii="Arial" w:hAnsi="Arial" w:cs="Arial"/>
        </w:rPr>
        <w:t xml:space="preserve">Определить перечень должностных лиц органов муниципального </w:t>
      </w:r>
      <w:r>
        <w:rPr>
          <w:rFonts w:ascii="Arial" w:hAnsi="Arial" w:cs="Arial"/>
        </w:rPr>
        <w:t xml:space="preserve">финансового </w:t>
      </w:r>
      <w:r w:rsidRPr="005B7779">
        <w:rPr>
          <w:rFonts w:ascii="Arial" w:hAnsi="Arial" w:cs="Arial"/>
        </w:rPr>
        <w:t>контроля муни</w:t>
      </w:r>
      <w:r>
        <w:rPr>
          <w:rFonts w:ascii="Arial" w:hAnsi="Arial" w:cs="Arial"/>
        </w:rPr>
        <w:t>ципального образования «Ныгда</w:t>
      </w:r>
      <w:r w:rsidRPr="005B7779">
        <w:rPr>
          <w:rFonts w:ascii="Arial" w:hAnsi="Arial" w:cs="Arial"/>
        </w:rPr>
        <w:t xml:space="preserve">», уполномоченных составлять протоколы об административных правонарушениях, предусмотренных </w:t>
      </w:r>
      <w:r>
        <w:rPr>
          <w:rFonts w:ascii="Arial" w:hAnsi="Arial" w:cs="Arial"/>
        </w:rPr>
        <w:t xml:space="preserve">частью 20.1 </w:t>
      </w:r>
      <w:r w:rsidRPr="005B7779">
        <w:rPr>
          <w:rFonts w:ascii="Arial" w:hAnsi="Arial" w:cs="Arial"/>
        </w:rPr>
        <w:t>стат</w:t>
      </w:r>
      <w:r>
        <w:rPr>
          <w:rFonts w:ascii="Arial" w:hAnsi="Arial" w:cs="Arial"/>
        </w:rPr>
        <w:t xml:space="preserve">ьи 19.5 </w:t>
      </w:r>
      <w:r w:rsidRPr="005B7779">
        <w:rPr>
          <w:rFonts w:ascii="Arial" w:hAnsi="Arial" w:cs="Arial"/>
        </w:rPr>
        <w:t>Кодекса Российской Федерации об административных правонарушениях:</w:t>
      </w:r>
    </w:p>
    <w:p w:rsidR="00440FA8" w:rsidRPr="005B7779" w:rsidRDefault="00440FA8" w:rsidP="006A3A00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главный специалист финансового отдела муниципального образования «Ныгда».</w:t>
      </w:r>
    </w:p>
    <w:p w:rsidR="00440FA8" w:rsidRPr="005B7779" w:rsidRDefault="00440FA8" w:rsidP="005B777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96905">
        <w:rPr>
          <w:rFonts w:ascii="Arial" w:hAnsi="Arial" w:cs="Arial"/>
          <w:szCs w:val="28"/>
        </w:rPr>
        <w:t>Опубликовать данное постановление в средстве массовой информации «Ныгдинский вестник</w:t>
      </w:r>
      <w:r w:rsidRPr="00E96905">
        <w:rPr>
          <w:rFonts w:ascii="Arial" w:hAnsi="Arial" w:cs="Arial"/>
          <w:spacing w:val="20"/>
          <w:szCs w:val="28"/>
        </w:rPr>
        <w:t>» и на официальном сайте МО «Ныгда»</w:t>
      </w:r>
    </w:p>
    <w:p w:rsidR="00440FA8" w:rsidRPr="005B7779" w:rsidRDefault="00440FA8" w:rsidP="005B777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5B7779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440FA8" w:rsidRDefault="00440FA8" w:rsidP="005B7779">
      <w:pPr>
        <w:pStyle w:val="NoSpacing"/>
        <w:jc w:val="both"/>
        <w:rPr>
          <w:rFonts w:ascii="Arial" w:hAnsi="Arial" w:cs="Arial"/>
        </w:rPr>
      </w:pPr>
    </w:p>
    <w:p w:rsidR="00440FA8" w:rsidRPr="005B7779" w:rsidRDefault="00440FA8" w:rsidP="005B7779">
      <w:pPr>
        <w:pStyle w:val="NoSpacing"/>
        <w:jc w:val="both"/>
        <w:rPr>
          <w:rFonts w:ascii="Arial" w:hAnsi="Arial" w:cs="Arial"/>
        </w:rPr>
      </w:pPr>
    </w:p>
    <w:p w:rsidR="00440FA8" w:rsidRDefault="00440FA8" w:rsidP="00516D2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5B7779">
        <w:rPr>
          <w:rFonts w:ascii="Arial" w:hAnsi="Arial" w:cs="Arial"/>
        </w:rPr>
        <w:t xml:space="preserve"> муниципального</w:t>
      </w:r>
      <w:r>
        <w:rPr>
          <w:rFonts w:ascii="Arial" w:hAnsi="Arial" w:cs="Arial"/>
        </w:rPr>
        <w:t xml:space="preserve"> </w:t>
      </w:r>
      <w:r w:rsidRPr="005B7779">
        <w:rPr>
          <w:rFonts w:ascii="Arial" w:hAnsi="Arial" w:cs="Arial"/>
        </w:rPr>
        <w:t>образован</w:t>
      </w:r>
      <w:r>
        <w:rPr>
          <w:rFonts w:ascii="Arial" w:hAnsi="Arial" w:cs="Arial"/>
        </w:rPr>
        <w:t>ия «Ныгда</w:t>
      </w:r>
      <w:r w:rsidRPr="005B7779">
        <w:rPr>
          <w:rFonts w:ascii="Arial" w:hAnsi="Arial" w:cs="Arial"/>
        </w:rPr>
        <w:t>»</w:t>
      </w:r>
    </w:p>
    <w:p w:rsidR="00440FA8" w:rsidRPr="005B7779" w:rsidRDefault="00440FA8" w:rsidP="00516D2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440FA8" w:rsidRPr="005B7779" w:rsidSect="00516D2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658"/>
    <w:rsid w:val="000520E7"/>
    <w:rsid w:val="00073658"/>
    <w:rsid w:val="000D6792"/>
    <w:rsid w:val="00107D2B"/>
    <w:rsid w:val="001171C4"/>
    <w:rsid w:val="00173486"/>
    <w:rsid w:val="001B1E38"/>
    <w:rsid w:val="001E51F7"/>
    <w:rsid w:val="001E6D30"/>
    <w:rsid w:val="002470FC"/>
    <w:rsid w:val="00260FA9"/>
    <w:rsid w:val="002D308B"/>
    <w:rsid w:val="002E4A78"/>
    <w:rsid w:val="0033027C"/>
    <w:rsid w:val="00336EED"/>
    <w:rsid w:val="003A12DD"/>
    <w:rsid w:val="003B4CEF"/>
    <w:rsid w:val="003F4D54"/>
    <w:rsid w:val="003F6EAB"/>
    <w:rsid w:val="004121AF"/>
    <w:rsid w:val="00440FA8"/>
    <w:rsid w:val="00450155"/>
    <w:rsid w:val="00497EFC"/>
    <w:rsid w:val="004A29B0"/>
    <w:rsid w:val="0050298B"/>
    <w:rsid w:val="00513A69"/>
    <w:rsid w:val="00516D29"/>
    <w:rsid w:val="00552EB1"/>
    <w:rsid w:val="005612A7"/>
    <w:rsid w:val="005B3669"/>
    <w:rsid w:val="005B7779"/>
    <w:rsid w:val="005C4167"/>
    <w:rsid w:val="005D547A"/>
    <w:rsid w:val="006A3A00"/>
    <w:rsid w:val="00701764"/>
    <w:rsid w:val="00742FCC"/>
    <w:rsid w:val="00762360"/>
    <w:rsid w:val="007B7488"/>
    <w:rsid w:val="007F1E25"/>
    <w:rsid w:val="008010F0"/>
    <w:rsid w:val="00802DBE"/>
    <w:rsid w:val="008936BE"/>
    <w:rsid w:val="008956A4"/>
    <w:rsid w:val="008A55B9"/>
    <w:rsid w:val="008B72B2"/>
    <w:rsid w:val="008D687F"/>
    <w:rsid w:val="00904B2A"/>
    <w:rsid w:val="00904E5C"/>
    <w:rsid w:val="009C476A"/>
    <w:rsid w:val="00A0339B"/>
    <w:rsid w:val="00A71AC2"/>
    <w:rsid w:val="00A83273"/>
    <w:rsid w:val="00AB783C"/>
    <w:rsid w:val="00AB7891"/>
    <w:rsid w:val="00AE2285"/>
    <w:rsid w:val="00C2758A"/>
    <w:rsid w:val="00C27763"/>
    <w:rsid w:val="00C4533E"/>
    <w:rsid w:val="00C53EA4"/>
    <w:rsid w:val="00C55F91"/>
    <w:rsid w:val="00C90811"/>
    <w:rsid w:val="00CA6902"/>
    <w:rsid w:val="00CB716B"/>
    <w:rsid w:val="00D153FC"/>
    <w:rsid w:val="00D35DBB"/>
    <w:rsid w:val="00D51485"/>
    <w:rsid w:val="00D524E3"/>
    <w:rsid w:val="00DA5C36"/>
    <w:rsid w:val="00DB06BD"/>
    <w:rsid w:val="00DE329A"/>
    <w:rsid w:val="00DE3F1F"/>
    <w:rsid w:val="00E066C7"/>
    <w:rsid w:val="00E33584"/>
    <w:rsid w:val="00E46525"/>
    <w:rsid w:val="00E86BB6"/>
    <w:rsid w:val="00E96905"/>
    <w:rsid w:val="00EE50A4"/>
    <w:rsid w:val="00F178F1"/>
    <w:rsid w:val="00F24313"/>
    <w:rsid w:val="00F64BCA"/>
    <w:rsid w:val="00F70031"/>
    <w:rsid w:val="00F9271F"/>
    <w:rsid w:val="00FD1C65"/>
    <w:rsid w:val="00FD3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16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516D29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7779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16D29"/>
    <w:rPr>
      <w:rFonts w:cs="Times New Roman"/>
      <w:b/>
      <w:bCs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1734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C4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4167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8A55B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79"/>
    <w:rPr>
      <w:rFonts w:ascii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99"/>
    <w:qFormat/>
    <w:rsid w:val="005B7779"/>
    <w:rPr>
      <w:rFonts w:ascii="Times New Roman" w:eastAsia="Times New Roman" w:hAnsi="Times New Roman"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516D29"/>
    <w:rPr>
      <w:rFonts w:cs="Times New Roman"/>
      <w:sz w:val="24"/>
      <w:szCs w:val="24"/>
      <w:lang w:val="ru-RU" w:eastAsia="ru-RU" w:bidi="ar-SA"/>
    </w:rPr>
  </w:style>
  <w:style w:type="paragraph" w:styleId="Title">
    <w:name w:val="Title"/>
    <w:basedOn w:val="Normal"/>
    <w:link w:val="TitleChar1"/>
    <w:uiPriority w:val="99"/>
    <w:qFormat/>
    <w:locked/>
    <w:rsid w:val="00516D29"/>
    <w:pPr>
      <w:jc w:val="center"/>
    </w:pPr>
    <w:rPr>
      <w:rFonts w:eastAsia="Calibri"/>
      <w:sz w:val="28"/>
    </w:rPr>
  </w:style>
  <w:style w:type="character" w:customStyle="1" w:styleId="TitleChar1">
    <w:name w:val="Title Char1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46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240</Words>
  <Characters>1372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User</cp:lastModifiedBy>
  <cp:revision>9</cp:revision>
  <cp:lastPrinted>2017-03-16T07:12:00Z</cp:lastPrinted>
  <dcterms:created xsi:type="dcterms:W3CDTF">2017-03-17T11:05:00Z</dcterms:created>
  <dcterms:modified xsi:type="dcterms:W3CDTF">2017-03-20T00:36:00Z</dcterms:modified>
</cp:coreProperties>
</file>